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F9E" w:rsidRDefault="00D52F9E" w:rsidP="005D19A7">
      <w:pPr>
        <w:ind w:right="-1"/>
      </w:pPr>
      <w:bookmarkStart w:id="0" w:name="_GoBack"/>
      <w:bookmarkEnd w:id="0"/>
    </w:p>
    <w:p w:rsidR="00D52F9E" w:rsidRDefault="00D52F9E" w:rsidP="005D19A7">
      <w:pPr>
        <w:ind w:right="-1"/>
      </w:pPr>
    </w:p>
    <w:p w:rsidR="00D52F9E" w:rsidRDefault="00D52F9E" w:rsidP="005D19A7">
      <w:pPr>
        <w:ind w:right="-1"/>
      </w:pPr>
    </w:p>
    <w:p w:rsidR="00D52F9E" w:rsidRDefault="00D52F9E" w:rsidP="00D14200">
      <w:pPr>
        <w:tabs>
          <w:tab w:val="left" w:pos="318"/>
        </w:tabs>
        <w:ind w:left="1560" w:right="849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</w:p>
    <w:p w:rsidR="00D52F9E" w:rsidRDefault="00D52F9E" w:rsidP="00D14200">
      <w:pPr>
        <w:tabs>
          <w:tab w:val="left" w:pos="318"/>
        </w:tabs>
        <w:ind w:left="1560" w:right="849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</w:p>
    <w:p w:rsidR="00D52F9E" w:rsidRDefault="00D52F9E" w:rsidP="00D14200">
      <w:pPr>
        <w:tabs>
          <w:tab w:val="left" w:pos="318"/>
        </w:tabs>
        <w:ind w:left="1560" w:right="849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</w:p>
    <w:p w:rsidR="00D52F9E" w:rsidRPr="00FB3177" w:rsidRDefault="00D52F9E" w:rsidP="00D14200">
      <w:pPr>
        <w:tabs>
          <w:tab w:val="left" w:pos="318"/>
        </w:tabs>
        <w:ind w:left="1560" w:right="849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  <w:r w:rsidRPr="00FB3177"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  <w:t>Регистрационная форма</w:t>
      </w:r>
    </w:p>
    <w:p w:rsidR="00D52F9E" w:rsidRDefault="00D52F9E" w:rsidP="00D14200">
      <w:pPr>
        <w:ind w:left="1134" w:right="1133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1"/>
        <w:gridCol w:w="4536"/>
      </w:tblGrid>
      <w:tr w:rsidR="00D52F9E" w:rsidRPr="00E27664" w:rsidTr="00C2441A">
        <w:trPr>
          <w:trHeight w:val="172"/>
        </w:trPr>
        <w:tc>
          <w:tcPr>
            <w:tcW w:w="9497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D52F9E" w:rsidRPr="00E27664" w:rsidRDefault="00D52F9E" w:rsidP="00C2441A">
            <w:pPr>
              <w:tabs>
                <w:tab w:val="left" w:pos="318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ОБЩАЯ ИНФОРМАЦИЯ</w:t>
            </w:r>
          </w:p>
        </w:tc>
      </w:tr>
      <w:tr w:rsidR="00D52F9E" w:rsidRPr="00E27664" w:rsidTr="00C2441A">
        <w:trPr>
          <w:trHeight w:val="229"/>
        </w:trPr>
        <w:tc>
          <w:tcPr>
            <w:tcW w:w="4961" w:type="dxa"/>
            <w:tcBorders>
              <w:top w:val="single" w:sz="8" w:space="0" w:color="auto"/>
            </w:tcBorders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Фамилия Имя Отчество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 xml:space="preserve">  *</w:t>
            </w:r>
          </w:p>
        </w:tc>
        <w:tc>
          <w:tcPr>
            <w:tcW w:w="4536" w:type="dxa"/>
            <w:tcBorders>
              <w:top w:val="single" w:sz="8" w:space="0" w:color="auto"/>
            </w:tcBorders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52F9E" w:rsidRPr="00E27664" w:rsidTr="00C2441A"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Учёная степень, Учёное звание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52F9E" w:rsidRPr="00E27664" w:rsidTr="00C2441A"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Основная специальность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  <w:r w:rsidRPr="00E27664">
              <w:rPr>
                <w:rFonts w:ascii="Times New Roman" w:hAnsi="Times New Roman"/>
                <w:bCs/>
              </w:rPr>
              <w:t>(по сертификату)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52F9E" w:rsidRPr="00E27664" w:rsidTr="00C2441A"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Другие специальности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  <w:r w:rsidRPr="00E27664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52F9E" w:rsidRPr="00D14200" w:rsidTr="00C2441A"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/>
                <w:bCs/>
                <w:lang w:val="ru-RU"/>
              </w:rPr>
              <w:t xml:space="preserve">Место работы, должность </w:t>
            </w:r>
            <w:r w:rsidRPr="00E27664">
              <w:rPr>
                <w:rFonts w:ascii="Times New Roman" w:hAnsi="Times New Roman"/>
                <w:bCs/>
                <w:lang w:val="ru-RU"/>
              </w:rPr>
              <w:t>(Указывается полное название организации и подразделение)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rPr>
                <w:rFonts w:ascii="Times New Roman" w:hAnsi="Times New Roman"/>
                <w:bCs/>
                <w:lang w:val="ru-RU"/>
              </w:rPr>
            </w:pPr>
          </w:p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D52F9E" w:rsidRPr="00A25FFF" w:rsidTr="00C2441A"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Дата рождения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D52F9E" w:rsidRPr="00D14200" w:rsidTr="00C2441A"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r w:rsidRPr="00E27664">
              <w:rPr>
                <w:rFonts w:ascii="Times New Roman" w:hAnsi="Times New Roman"/>
                <w:b/>
                <w:bCs/>
                <w:lang w:val="ru-RU"/>
              </w:rPr>
              <w:t>Форма участия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>*</w:t>
            </w:r>
          </w:p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 xml:space="preserve">ДА / НЕТ  - научный доклад  </w:t>
            </w:r>
          </w:p>
          <w:p w:rsidR="00D52F9E" w:rsidRPr="00E27664" w:rsidRDefault="00D52F9E" w:rsidP="00C2441A">
            <w:pPr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 xml:space="preserve">ДА / НЕТ  - публикация тезисов </w:t>
            </w:r>
          </w:p>
          <w:p w:rsidR="00D52F9E" w:rsidRPr="00E27664" w:rsidRDefault="00D52F9E" w:rsidP="00C2441A">
            <w:pPr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ДА / НЕТ  - присутствие на заседаниях</w:t>
            </w:r>
          </w:p>
        </w:tc>
      </w:tr>
      <w:tr w:rsidR="00D52F9E" w:rsidRPr="00E27664" w:rsidTr="00C2441A">
        <w:tc>
          <w:tcPr>
            <w:tcW w:w="9497" w:type="dxa"/>
            <w:gridSpan w:val="2"/>
            <w:shd w:val="clear" w:color="auto" w:fill="BFBFBF"/>
          </w:tcPr>
          <w:p w:rsidR="00D52F9E" w:rsidRPr="00E27664" w:rsidRDefault="00D52F9E" w:rsidP="00C2441A">
            <w:pPr>
              <w:tabs>
                <w:tab w:val="left" w:pos="318"/>
              </w:tabs>
              <w:jc w:val="center"/>
              <w:rPr>
                <w:rFonts w:ascii="Times New Roman" w:hAnsi="Times New Roman"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КОНТАКТНЫЕ ДАННЫЕ (для переписки)</w:t>
            </w:r>
          </w:p>
        </w:tc>
      </w:tr>
      <w:tr w:rsidR="00D52F9E" w:rsidRPr="00E27664" w:rsidTr="00C2441A"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Мобильный телефон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52F9E" w:rsidRPr="00E27664" w:rsidTr="00C2441A"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 xml:space="preserve">e-mail 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 xml:space="preserve">* 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52F9E" w:rsidRPr="00E27664" w:rsidTr="00C2441A"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Страна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52F9E" w:rsidRPr="00E27664" w:rsidTr="00C2441A"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Город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52F9E" w:rsidRPr="00E27664" w:rsidTr="00C2441A">
        <w:trPr>
          <w:trHeight w:val="223"/>
        </w:trPr>
        <w:tc>
          <w:tcPr>
            <w:tcW w:w="9497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D52F9E" w:rsidRPr="00E27664" w:rsidRDefault="00D52F9E" w:rsidP="00C2441A">
            <w:pPr>
              <w:tabs>
                <w:tab w:val="left" w:pos="318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ДОПОЛНИТЕЛЬНЫЕ УСЛУГИ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>**</w:t>
            </w:r>
          </w:p>
        </w:tc>
      </w:tr>
      <w:tr w:rsidR="00D52F9E" w:rsidRPr="00D14200" w:rsidTr="00C2441A">
        <w:trPr>
          <w:trHeight w:val="430"/>
        </w:trPr>
        <w:tc>
          <w:tcPr>
            <w:tcW w:w="4961" w:type="dxa"/>
            <w:tcBorders>
              <w:top w:val="single" w:sz="8" w:space="0" w:color="auto"/>
            </w:tcBorders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 xml:space="preserve">Необходимость размещения в гостинице 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</w:p>
        </w:tc>
        <w:tc>
          <w:tcPr>
            <w:tcW w:w="4536" w:type="dxa"/>
            <w:tcBorders>
              <w:top w:val="single" w:sz="8" w:space="0" w:color="auto"/>
            </w:tcBorders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ДА (даты, время «ранний/поздний» заезд-выезд) / НЕТ</w:t>
            </w:r>
          </w:p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</w:p>
        </w:tc>
      </w:tr>
      <w:tr w:rsidR="00D52F9E" w:rsidRPr="00E27664" w:rsidTr="00C2441A">
        <w:trPr>
          <w:trHeight w:val="430"/>
        </w:trPr>
        <w:tc>
          <w:tcPr>
            <w:tcW w:w="4961" w:type="dxa"/>
            <w:tcBorders>
              <w:top w:val="single" w:sz="8" w:space="0" w:color="auto"/>
            </w:tcBorders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Форма оплаты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 xml:space="preserve"> </w:t>
            </w:r>
            <w:r w:rsidRPr="00E27664">
              <w:rPr>
                <w:rFonts w:ascii="Times New Roman" w:hAnsi="Times New Roman"/>
                <w:b/>
                <w:bCs/>
                <w:color w:val="000000"/>
              </w:rPr>
              <w:t>гостиницы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</w:p>
        </w:tc>
        <w:tc>
          <w:tcPr>
            <w:tcW w:w="4536" w:type="dxa"/>
            <w:tcBorders>
              <w:top w:val="single" w:sz="8" w:space="0" w:color="auto"/>
            </w:tcBorders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r w:rsidRPr="00E27664">
              <w:rPr>
                <w:rFonts w:ascii="Times New Roman" w:hAnsi="Times New Roman"/>
                <w:bCs/>
              </w:rPr>
              <w:t>Самостоятельно / Иное (уточнить!)</w:t>
            </w:r>
          </w:p>
        </w:tc>
      </w:tr>
      <w:tr w:rsidR="00D52F9E" w:rsidRPr="00D14200" w:rsidTr="00C2441A">
        <w:trPr>
          <w:trHeight w:val="756"/>
        </w:trPr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r w:rsidRPr="00E27664">
              <w:rPr>
                <w:rFonts w:ascii="Times New Roman" w:hAnsi="Times New Roman"/>
                <w:b/>
                <w:bCs/>
                <w:lang w:val="ru-RU"/>
              </w:rPr>
              <w:t xml:space="preserve">Услуги по приобретению билетов 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>*</w:t>
            </w:r>
          </w:p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(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>при выборе услуги приложить к форме скан паспорта</w:t>
            </w:r>
            <w:r w:rsidRPr="00E27664">
              <w:rPr>
                <w:rFonts w:ascii="Times New Roman" w:hAnsi="Times New Roman"/>
                <w:bCs/>
                <w:lang w:val="ru-RU"/>
              </w:rPr>
              <w:t>)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</w:p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ДА (даты, рейсы, № поезда) / НЕТ</w:t>
            </w:r>
          </w:p>
        </w:tc>
      </w:tr>
      <w:tr w:rsidR="00D52F9E" w:rsidRPr="00E27664" w:rsidTr="00C2441A">
        <w:trPr>
          <w:trHeight w:val="547"/>
        </w:trPr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r w:rsidRPr="00E27664">
              <w:rPr>
                <w:rFonts w:ascii="Times New Roman" w:hAnsi="Times New Roman"/>
                <w:b/>
                <w:bCs/>
                <w:lang w:val="ru-RU"/>
              </w:rPr>
              <w:t>Форма оплаты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 xml:space="preserve"> </w:t>
            </w:r>
            <w:r w:rsidRPr="00E27664">
              <w:rPr>
                <w:rFonts w:ascii="Times New Roman" w:hAnsi="Times New Roman"/>
                <w:b/>
                <w:bCs/>
                <w:color w:val="000000"/>
                <w:lang w:val="ru-RU"/>
              </w:rPr>
              <w:t>услуг по приобретению билетов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>*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r w:rsidRPr="00E27664">
              <w:rPr>
                <w:rFonts w:ascii="Times New Roman" w:hAnsi="Times New Roman"/>
                <w:bCs/>
              </w:rPr>
              <w:t>Самостоятельно / Иное (уточнить!)</w:t>
            </w:r>
          </w:p>
        </w:tc>
      </w:tr>
      <w:tr w:rsidR="00D52F9E" w:rsidRPr="00E27664" w:rsidTr="00C2441A">
        <w:trPr>
          <w:trHeight w:val="754"/>
        </w:trPr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  <w:lang w:val="ru-RU"/>
              </w:rPr>
            </w:pPr>
            <w:r w:rsidRPr="00E27664">
              <w:rPr>
                <w:rFonts w:ascii="Times New Roman" w:hAnsi="Times New Roman"/>
                <w:b/>
                <w:bCs/>
                <w:lang w:val="ru-RU"/>
              </w:rPr>
              <w:t xml:space="preserve">Трансфер </w:t>
            </w:r>
            <w:r w:rsidRPr="00E27664">
              <w:rPr>
                <w:rFonts w:ascii="Times New Roman" w:hAnsi="Times New Roman"/>
                <w:b/>
                <w:bCs/>
                <w:color w:val="FF0000"/>
                <w:lang w:val="ru-RU"/>
              </w:rPr>
              <w:t>*</w:t>
            </w:r>
          </w:p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  <w:r w:rsidRPr="00E27664">
              <w:rPr>
                <w:rFonts w:ascii="Times New Roman" w:hAnsi="Times New Roman"/>
                <w:bCs/>
                <w:lang w:val="ru-RU"/>
              </w:rPr>
              <w:t>«Аэропорт/ЖД вокзал – Отель – Аэропорт/ЖД вокзал»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  <w:lang w:val="ru-RU"/>
              </w:rPr>
            </w:pPr>
          </w:p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r w:rsidRPr="00E27664">
              <w:rPr>
                <w:rFonts w:ascii="Times New Roman" w:hAnsi="Times New Roman"/>
                <w:bCs/>
              </w:rPr>
              <w:t>ДА (даты, рейсы, № поезда) / НЕТ</w:t>
            </w:r>
          </w:p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</w:p>
        </w:tc>
      </w:tr>
      <w:tr w:rsidR="00D52F9E" w:rsidRPr="00E27664" w:rsidTr="00C2441A">
        <w:trPr>
          <w:trHeight w:val="230"/>
        </w:trPr>
        <w:tc>
          <w:tcPr>
            <w:tcW w:w="4961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/>
                <w:bCs/>
              </w:rPr>
            </w:pPr>
            <w:r w:rsidRPr="00E27664">
              <w:rPr>
                <w:rFonts w:ascii="Times New Roman" w:hAnsi="Times New Roman"/>
                <w:b/>
                <w:bCs/>
              </w:rPr>
              <w:t>Форма оплаты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 xml:space="preserve"> </w:t>
            </w:r>
            <w:r w:rsidRPr="00E27664">
              <w:rPr>
                <w:rFonts w:ascii="Times New Roman" w:hAnsi="Times New Roman"/>
                <w:b/>
                <w:bCs/>
                <w:color w:val="000000"/>
              </w:rPr>
              <w:t>трансфера</w:t>
            </w:r>
            <w:r w:rsidRPr="00E27664">
              <w:rPr>
                <w:rFonts w:ascii="Times New Roman" w:hAnsi="Times New Roman"/>
                <w:b/>
                <w:bCs/>
                <w:color w:val="FF0000"/>
              </w:rPr>
              <w:t>*</w:t>
            </w:r>
          </w:p>
        </w:tc>
        <w:tc>
          <w:tcPr>
            <w:tcW w:w="4536" w:type="dxa"/>
          </w:tcPr>
          <w:p w:rsidR="00D52F9E" w:rsidRPr="00E27664" w:rsidRDefault="00D52F9E" w:rsidP="00C2441A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r w:rsidRPr="00E27664">
              <w:rPr>
                <w:rFonts w:ascii="Times New Roman" w:hAnsi="Times New Roman"/>
                <w:bCs/>
              </w:rPr>
              <w:t>Самостоятельно / Иное (уточнить!)</w:t>
            </w:r>
          </w:p>
        </w:tc>
      </w:tr>
    </w:tbl>
    <w:p w:rsidR="00D52F9E" w:rsidRPr="00A04091" w:rsidRDefault="00D52F9E" w:rsidP="00D14200">
      <w:pPr>
        <w:tabs>
          <w:tab w:val="left" w:pos="318"/>
        </w:tabs>
        <w:ind w:left="1560" w:right="849"/>
        <w:rPr>
          <w:rFonts w:ascii="Times New Roman" w:hAnsi="Times New Roman"/>
          <w:bCs/>
          <w:lang w:val="ru-RU"/>
        </w:rPr>
      </w:pPr>
      <w:r w:rsidRPr="00A04091">
        <w:rPr>
          <w:rFonts w:ascii="Times New Roman" w:hAnsi="Times New Roman"/>
          <w:bCs/>
          <w:color w:val="FF0000"/>
          <w:lang w:val="ru-RU"/>
        </w:rPr>
        <w:t>*</w:t>
      </w:r>
      <w:r w:rsidRPr="00A04091">
        <w:rPr>
          <w:rFonts w:ascii="Times New Roman" w:hAnsi="Times New Roman"/>
          <w:bCs/>
          <w:lang w:val="ru-RU"/>
        </w:rPr>
        <w:t xml:space="preserve">- поля, помеченные данным знаком </w:t>
      </w:r>
      <w:r w:rsidRPr="00A04091">
        <w:rPr>
          <w:rFonts w:ascii="Times New Roman" w:hAnsi="Times New Roman"/>
          <w:b/>
          <w:bCs/>
          <w:color w:val="FF0000"/>
          <w:lang w:val="ru-RU"/>
        </w:rPr>
        <w:t>ОБЯЗАТЕЛЬНЫ</w:t>
      </w:r>
      <w:r w:rsidRPr="00A04091">
        <w:rPr>
          <w:rFonts w:ascii="Times New Roman" w:hAnsi="Times New Roman"/>
          <w:bCs/>
          <w:lang w:val="ru-RU"/>
        </w:rPr>
        <w:t xml:space="preserve"> для заполнения</w:t>
      </w:r>
    </w:p>
    <w:p w:rsidR="00D52F9E" w:rsidRPr="00A04091" w:rsidRDefault="00D52F9E" w:rsidP="00D14200">
      <w:pPr>
        <w:tabs>
          <w:tab w:val="left" w:pos="318"/>
        </w:tabs>
        <w:ind w:left="1560" w:right="849"/>
        <w:rPr>
          <w:rFonts w:ascii="Times New Roman" w:hAnsi="Times New Roman"/>
          <w:lang w:val="ru-RU"/>
        </w:rPr>
      </w:pPr>
      <w:r w:rsidRPr="00A04091">
        <w:rPr>
          <w:rFonts w:ascii="Times New Roman" w:hAnsi="Times New Roman"/>
          <w:bCs/>
          <w:color w:val="FF0000"/>
          <w:lang w:val="ru-RU"/>
        </w:rPr>
        <w:t xml:space="preserve">** </w:t>
      </w:r>
      <w:r w:rsidRPr="00A04091">
        <w:rPr>
          <w:rFonts w:ascii="Times New Roman" w:hAnsi="Times New Roman"/>
          <w:lang w:val="ru-RU"/>
        </w:rPr>
        <w:t>- услуги предоставляются техническим организатором</w:t>
      </w:r>
    </w:p>
    <w:p w:rsidR="00D52F9E" w:rsidRPr="00FB3177" w:rsidRDefault="00D52F9E" w:rsidP="00D14200">
      <w:pPr>
        <w:tabs>
          <w:tab w:val="left" w:pos="318"/>
        </w:tabs>
        <w:ind w:left="1560" w:right="849"/>
        <w:rPr>
          <w:rFonts w:ascii="Times New Roman" w:hAnsi="Times New Roman"/>
          <w:lang w:val="ru-RU"/>
        </w:rPr>
      </w:pPr>
      <w:r w:rsidRPr="00FB3177">
        <w:rPr>
          <w:rFonts w:ascii="Times New Roman" w:hAnsi="Times New Roman"/>
          <w:b/>
          <w:color w:val="FF0000"/>
          <w:lang w:val="ru-RU"/>
        </w:rPr>
        <w:t>NB!</w:t>
      </w:r>
      <w:r w:rsidRPr="00FB3177">
        <w:rPr>
          <w:rFonts w:ascii="Times New Roman" w:hAnsi="Times New Roman"/>
          <w:lang w:val="ru-RU"/>
        </w:rPr>
        <w:t xml:space="preserve"> Обращаем Ваше внимание, что обо всех изменениях в датах/времени прибытия/убытия с Форума необходимо сообщить техническому организатору не менее чем за 7 дней до начала работы Форума. В случае несвоевременного информирования или отсутствии такового, технический организатор не несёт ответственности за качество оказанных услуг и дополнительные финансовые расходы!</w:t>
      </w:r>
    </w:p>
    <w:p w:rsidR="00D52F9E" w:rsidRDefault="00D52F9E" w:rsidP="00D14200">
      <w:pPr>
        <w:ind w:left="1560" w:right="849"/>
        <w:jc w:val="both"/>
        <w:rPr>
          <w:rFonts w:ascii="Times New Roman" w:hAnsi="Times New Roman"/>
          <w:u w:val="dotted"/>
          <w:shd w:val="clear" w:color="auto" w:fill="FFFFFF"/>
          <w:lang w:val="ru-RU"/>
        </w:rPr>
      </w:pPr>
    </w:p>
    <w:p w:rsidR="00D52F9E" w:rsidRPr="00693C06" w:rsidRDefault="00D52F9E" w:rsidP="00D14200">
      <w:pPr>
        <w:spacing w:line="288" w:lineRule="auto"/>
        <w:ind w:left="1134" w:right="1133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 xml:space="preserve">(предварительная регистрация, бронь гостиницы, трансфер) </w:t>
      </w:r>
    </w:p>
    <w:p w:rsidR="00D52F9E" w:rsidRPr="00693C06" w:rsidRDefault="00D52F9E" w:rsidP="00D14200">
      <w:pPr>
        <w:spacing w:line="288" w:lineRule="auto"/>
        <w:ind w:left="1134" w:right="1133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>Ижицкая Виктория +7</w:t>
      </w:r>
      <w:r w:rsidRPr="00693C06">
        <w:rPr>
          <w:rFonts w:ascii="Times New Roman" w:hAnsi="Times New Roman"/>
          <w:color w:val="000000"/>
          <w:sz w:val="24"/>
          <w:szCs w:val="24"/>
        </w:rPr>
        <w:t> </w:t>
      </w:r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>911</w:t>
      </w:r>
      <w:r w:rsidRPr="00693C06">
        <w:rPr>
          <w:rFonts w:ascii="Times New Roman" w:hAnsi="Times New Roman"/>
          <w:color w:val="000000"/>
          <w:sz w:val="24"/>
          <w:szCs w:val="24"/>
        </w:rPr>
        <w:t> </w:t>
      </w:r>
      <w:r w:rsidRPr="00693C06">
        <w:rPr>
          <w:rFonts w:ascii="Times New Roman" w:hAnsi="Times New Roman"/>
          <w:color w:val="000000"/>
          <w:sz w:val="24"/>
          <w:szCs w:val="24"/>
          <w:lang w:val="ru-RU"/>
        </w:rPr>
        <w:t>242 91 40</w:t>
      </w:r>
    </w:p>
    <w:p w:rsidR="00D52F9E" w:rsidRPr="007E4B2B" w:rsidRDefault="00D52F9E" w:rsidP="00D14200">
      <w:pPr>
        <w:spacing w:line="276" w:lineRule="auto"/>
        <w:ind w:left="1134" w:right="1133"/>
        <w:rPr>
          <w:rFonts w:ascii="Times New Roman" w:hAnsi="Times New Roman"/>
          <w:sz w:val="24"/>
          <w:szCs w:val="24"/>
          <w:lang w:val="ru-RU"/>
        </w:rPr>
      </w:pPr>
      <w:r w:rsidRPr="00693C06">
        <w:rPr>
          <w:rFonts w:ascii="Times New Roman" w:hAnsi="Times New Roman"/>
          <w:sz w:val="24"/>
          <w:szCs w:val="24"/>
          <w:lang w:val="ru-RU"/>
        </w:rPr>
        <w:t>Е</w:t>
      </w:r>
      <w:r w:rsidRPr="007E4B2B">
        <w:rPr>
          <w:rFonts w:ascii="Times New Roman" w:hAnsi="Times New Roman"/>
          <w:sz w:val="24"/>
          <w:szCs w:val="24"/>
          <w:lang w:val="ru-RU"/>
        </w:rPr>
        <w:t>-</w:t>
      </w:r>
      <w:r w:rsidRPr="00693C06">
        <w:rPr>
          <w:rFonts w:ascii="Times New Roman" w:hAnsi="Times New Roman"/>
          <w:sz w:val="24"/>
          <w:szCs w:val="24"/>
        </w:rPr>
        <w:t>mail</w:t>
      </w:r>
      <w:r w:rsidRPr="007E4B2B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693C06">
        <w:rPr>
          <w:rStyle w:val="Hyperlink"/>
          <w:rFonts w:ascii="Times New Roman" w:hAnsi="Times New Roman"/>
          <w:sz w:val="24"/>
          <w:szCs w:val="24"/>
        </w:rPr>
        <w:t>info</w:t>
      </w:r>
      <w:r w:rsidRPr="007E4B2B">
        <w:rPr>
          <w:rStyle w:val="Hyperlink"/>
          <w:rFonts w:ascii="Times New Roman" w:hAnsi="Times New Roman"/>
          <w:sz w:val="24"/>
          <w:szCs w:val="24"/>
          <w:lang w:val="ru-RU"/>
        </w:rPr>
        <w:t>@</w:t>
      </w:r>
      <w:r w:rsidRPr="00693C06">
        <w:rPr>
          <w:rStyle w:val="Hyperlink"/>
          <w:rFonts w:ascii="Times New Roman" w:hAnsi="Times New Roman"/>
          <w:sz w:val="24"/>
          <w:szCs w:val="24"/>
        </w:rPr>
        <w:t>sprov</w:t>
      </w:r>
      <w:r w:rsidRPr="007E4B2B">
        <w:rPr>
          <w:rStyle w:val="Hyperlink"/>
          <w:rFonts w:ascii="Times New Roman" w:hAnsi="Times New Roman"/>
          <w:sz w:val="24"/>
          <w:szCs w:val="24"/>
          <w:lang w:val="ru-RU"/>
        </w:rPr>
        <w:t>.</w:t>
      </w:r>
      <w:r w:rsidRPr="00693C06">
        <w:rPr>
          <w:rStyle w:val="Hyperlink"/>
          <w:rFonts w:ascii="Times New Roman" w:hAnsi="Times New Roman"/>
          <w:sz w:val="24"/>
          <w:szCs w:val="24"/>
        </w:rPr>
        <w:t>ru</w:t>
      </w:r>
    </w:p>
    <w:p w:rsidR="00D52F9E" w:rsidRDefault="00D52F9E" w:rsidP="00D14200">
      <w:pPr>
        <w:pStyle w:val="NoSpacing"/>
        <w:ind w:left="1134" w:right="849"/>
        <w:jc w:val="center"/>
      </w:pPr>
    </w:p>
    <w:sectPr w:rsidR="00D52F9E" w:rsidSect="005D19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F9E" w:rsidRDefault="00D52F9E" w:rsidP="00F665A9">
      <w:r>
        <w:separator/>
      </w:r>
    </w:p>
  </w:endnote>
  <w:endnote w:type="continuationSeparator" w:id="0">
    <w:p w:rsidR="00D52F9E" w:rsidRDefault="00D52F9E" w:rsidP="00F665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9E" w:rsidRDefault="00D52F9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9E" w:rsidRDefault="00D52F9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9E" w:rsidRDefault="00D52F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F9E" w:rsidRDefault="00D52F9E" w:rsidP="00F665A9">
      <w:r>
        <w:separator/>
      </w:r>
    </w:p>
  </w:footnote>
  <w:footnote w:type="continuationSeparator" w:id="0">
    <w:p w:rsidR="00D52F9E" w:rsidRDefault="00D52F9E" w:rsidP="00F665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9E" w:rsidRDefault="00D52F9E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038563" o:spid="_x0000_s2049" type="#_x0000_t75" style="position:absolute;margin-left:0;margin-top:0;width:596.15pt;height:843.1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9E" w:rsidRDefault="00D52F9E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038564" o:spid="_x0000_s2050" type="#_x0000_t75" style="position:absolute;margin-left:0;margin-top:0;width:596.15pt;height:843.1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9E" w:rsidRDefault="00D52F9E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038562" o:spid="_x0000_s2051" type="#_x0000_t75" style="position:absolute;margin-left:0;margin-top:0;width:596.15pt;height:843.1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7716"/>
    <w:multiLevelType w:val="hybridMultilevel"/>
    <w:tmpl w:val="A9B06D1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623B47EC"/>
    <w:multiLevelType w:val="hybridMultilevel"/>
    <w:tmpl w:val="E59424F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17F2"/>
    <w:rsid w:val="00030689"/>
    <w:rsid w:val="00084BF3"/>
    <w:rsid w:val="00131C61"/>
    <w:rsid w:val="0025065D"/>
    <w:rsid w:val="00315C7C"/>
    <w:rsid w:val="00343A81"/>
    <w:rsid w:val="004C3002"/>
    <w:rsid w:val="004F65B8"/>
    <w:rsid w:val="00500A56"/>
    <w:rsid w:val="00512F28"/>
    <w:rsid w:val="005617F2"/>
    <w:rsid w:val="005818A3"/>
    <w:rsid w:val="005D19A7"/>
    <w:rsid w:val="005E550A"/>
    <w:rsid w:val="00684DD0"/>
    <w:rsid w:val="00693C06"/>
    <w:rsid w:val="006F0977"/>
    <w:rsid w:val="0072415A"/>
    <w:rsid w:val="007D4345"/>
    <w:rsid w:val="007E3024"/>
    <w:rsid w:val="007E4B2B"/>
    <w:rsid w:val="007F18BC"/>
    <w:rsid w:val="00983087"/>
    <w:rsid w:val="00A04091"/>
    <w:rsid w:val="00A25FFF"/>
    <w:rsid w:val="00B55F48"/>
    <w:rsid w:val="00C2347B"/>
    <w:rsid w:val="00C2441A"/>
    <w:rsid w:val="00C509B6"/>
    <w:rsid w:val="00D14200"/>
    <w:rsid w:val="00D52F9E"/>
    <w:rsid w:val="00D60190"/>
    <w:rsid w:val="00D81019"/>
    <w:rsid w:val="00DE044F"/>
    <w:rsid w:val="00E27664"/>
    <w:rsid w:val="00E816D8"/>
    <w:rsid w:val="00EC777D"/>
    <w:rsid w:val="00ED11AF"/>
    <w:rsid w:val="00F665A9"/>
    <w:rsid w:val="00F84879"/>
    <w:rsid w:val="00FB3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200"/>
    <w:pPr>
      <w:widowControl w:val="0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665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65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665A9"/>
    <w:pPr>
      <w:widowControl/>
      <w:tabs>
        <w:tab w:val="center" w:pos="4677"/>
        <w:tab w:val="right" w:pos="9355"/>
      </w:tabs>
    </w:pPr>
    <w:rPr>
      <w:lang w:val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665A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665A9"/>
    <w:pPr>
      <w:widowControl/>
      <w:tabs>
        <w:tab w:val="center" w:pos="4677"/>
        <w:tab w:val="right" w:pos="9355"/>
      </w:tabs>
    </w:pPr>
    <w:rPr>
      <w:lang w:val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665A9"/>
    <w:rPr>
      <w:rFonts w:cs="Times New Roman"/>
    </w:rPr>
  </w:style>
  <w:style w:type="character" w:styleId="Hyperlink">
    <w:name w:val="Hyperlink"/>
    <w:basedOn w:val="DefaultParagraphFont"/>
    <w:uiPriority w:val="99"/>
    <w:rsid w:val="005D19A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D19A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246</Words>
  <Characters>1405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Регистрационная форма</dc:title>
  <dc:subject/>
  <dc:creator>Янина</dc:creator>
  <cp:keywords/>
  <dc:description/>
  <cp:lastModifiedBy>Сотрудник</cp:lastModifiedBy>
  <cp:revision>2</cp:revision>
  <dcterms:created xsi:type="dcterms:W3CDTF">2018-12-25T20:30:00Z</dcterms:created>
  <dcterms:modified xsi:type="dcterms:W3CDTF">2018-12-25T20:30:00Z</dcterms:modified>
</cp:coreProperties>
</file>